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A26" w:rsidRDefault="003C0A26" w:rsidP="003C0A26">
      <w:pPr>
        <w:jc w:val="center"/>
        <w:rPr>
          <w:rFonts w:cs="Arial"/>
          <w:b/>
          <w:bCs/>
          <w:iCs/>
          <w:sz w:val="24"/>
          <w:szCs w:val="28"/>
        </w:rPr>
      </w:pPr>
    </w:p>
    <w:p w:rsidR="00C74707" w:rsidRPr="00BC071B" w:rsidRDefault="00C74707" w:rsidP="00D85FF3">
      <w:pPr>
        <w:pStyle w:val="Heading2"/>
      </w:pPr>
      <w:r w:rsidRPr="00953EF1">
        <w:t>Ideju konkurss “Jaun</w:t>
      </w:r>
      <w:r w:rsidR="00891531">
        <w:t>ieši dod iespēju jauniešiem 201</w:t>
      </w:r>
      <w:r w:rsidR="001A7734">
        <w:rPr>
          <w:lang w:val="lv-LV"/>
        </w:rPr>
        <w:t>8</w:t>
      </w:r>
      <w:r w:rsidRPr="00953EF1">
        <w:t>”</w:t>
      </w:r>
      <w:r>
        <w:br/>
      </w:r>
      <w:r>
        <w:rPr>
          <w:caps/>
        </w:rPr>
        <w:t>pieteikums</w:t>
      </w:r>
    </w:p>
    <w:p w:rsidR="003C0A26" w:rsidRPr="00E32DA7" w:rsidRDefault="003C0A26" w:rsidP="003C0A26">
      <w:pPr>
        <w:jc w:val="center"/>
        <w:rPr>
          <w:i/>
        </w:rPr>
      </w:pPr>
      <w:r>
        <w:rPr>
          <w:i/>
        </w:rPr>
        <w:t>Ja nepi</w:t>
      </w:r>
      <w:r w:rsidR="00891531">
        <w:rPr>
          <w:i/>
        </w:rPr>
        <w:t>eciešams, vari pagarināt tabulas</w:t>
      </w:r>
      <w:r>
        <w:rPr>
          <w:i/>
        </w:rPr>
        <w:t>.</w:t>
      </w:r>
    </w:p>
    <w:p w:rsidR="003C0A26" w:rsidRPr="00E32DA7" w:rsidRDefault="003C0A26" w:rsidP="003C0A26">
      <w:pPr>
        <w:rPr>
          <w:i/>
        </w:rPr>
      </w:pPr>
    </w:p>
    <w:p w:rsidR="003C0A26" w:rsidRDefault="003C0A26" w:rsidP="003C0A26">
      <w:pPr>
        <w:ind w:firstLine="720"/>
      </w:pPr>
    </w:p>
    <w:p w:rsidR="003C0A26" w:rsidRDefault="003C0A26" w:rsidP="003C0A26">
      <w:pPr>
        <w:pStyle w:val="Numurets"/>
        <w:numPr>
          <w:ilvl w:val="0"/>
          <w:numId w:val="3"/>
        </w:numPr>
        <w:ind w:left="426"/>
      </w:pPr>
      <w:r>
        <w:t>Kontaktpersonas informācija</w:t>
      </w:r>
    </w:p>
    <w:tbl>
      <w:tblPr>
        <w:tblW w:w="985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736"/>
      </w:tblGrid>
      <w:tr w:rsidR="003C0A26" w:rsidTr="00907809">
        <w:trPr>
          <w:trHeight w:val="227"/>
        </w:trPr>
        <w:tc>
          <w:tcPr>
            <w:tcW w:w="3085" w:type="dxa"/>
          </w:tcPr>
          <w:p w:rsidR="003C0A26" w:rsidRDefault="003C0A26" w:rsidP="00B73294">
            <w:r>
              <w:t>Vārds</w:t>
            </w:r>
            <w:r w:rsidR="00C74707">
              <w:t>,</w:t>
            </w:r>
            <w:r>
              <w:t xml:space="preserve"> uzvārds</w:t>
            </w:r>
          </w:p>
        </w:tc>
        <w:tc>
          <w:tcPr>
            <w:tcW w:w="6662" w:type="dxa"/>
          </w:tcPr>
          <w:p w:rsidR="003C0A26" w:rsidRDefault="003C0A26" w:rsidP="00B73294">
            <w:pPr>
              <w:pStyle w:val="ListParagraph"/>
            </w:pPr>
          </w:p>
        </w:tc>
      </w:tr>
      <w:tr w:rsidR="003C0A26" w:rsidTr="00907809">
        <w:trPr>
          <w:trHeight w:val="242"/>
        </w:trPr>
        <w:tc>
          <w:tcPr>
            <w:tcW w:w="3085" w:type="dxa"/>
          </w:tcPr>
          <w:p w:rsidR="003C0A26" w:rsidRDefault="003C0A26" w:rsidP="00B73294">
            <w:r>
              <w:t>Novads, pilsēta, pagasts</w:t>
            </w:r>
          </w:p>
        </w:tc>
        <w:tc>
          <w:tcPr>
            <w:tcW w:w="6662" w:type="dxa"/>
          </w:tcPr>
          <w:p w:rsidR="003C0A26" w:rsidRDefault="003C0A26" w:rsidP="00B73294">
            <w:pPr>
              <w:pStyle w:val="ListParagraph"/>
            </w:pPr>
          </w:p>
        </w:tc>
      </w:tr>
      <w:tr w:rsidR="003C0A26" w:rsidTr="00907809">
        <w:trPr>
          <w:trHeight w:val="227"/>
        </w:trPr>
        <w:tc>
          <w:tcPr>
            <w:tcW w:w="3085" w:type="dxa"/>
          </w:tcPr>
          <w:p w:rsidR="003C0A26" w:rsidRDefault="003C0A26" w:rsidP="00B73294">
            <w:r>
              <w:t>Pasta adrese</w:t>
            </w:r>
          </w:p>
        </w:tc>
        <w:tc>
          <w:tcPr>
            <w:tcW w:w="6662" w:type="dxa"/>
          </w:tcPr>
          <w:p w:rsidR="003C0A26" w:rsidRDefault="003C0A26" w:rsidP="00B73294">
            <w:pPr>
              <w:pStyle w:val="ListParagraph"/>
            </w:pPr>
          </w:p>
        </w:tc>
      </w:tr>
      <w:tr w:rsidR="003C0A26" w:rsidTr="00907809">
        <w:trPr>
          <w:trHeight w:val="242"/>
        </w:trPr>
        <w:tc>
          <w:tcPr>
            <w:tcW w:w="3085" w:type="dxa"/>
          </w:tcPr>
          <w:p w:rsidR="003C0A26" w:rsidRDefault="003C0A26" w:rsidP="00B73294">
            <w:r>
              <w:t>Tālrunis</w:t>
            </w:r>
          </w:p>
        </w:tc>
        <w:tc>
          <w:tcPr>
            <w:tcW w:w="6662" w:type="dxa"/>
          </w:tcPr>
          <w:p w:rsidR="003C0A26" w:rsidRDefault="003C0A26" w:rsidP="00B73294">
            <w:pPr>
              <w:pStyle w:val="ListParagraph"/>
            </w:pPr>
          </w:p>
        </w:tc>
      </w:tr>
      <w:tr w:rsidR="003C0A26" w:rsidTr="00907809">
        <w:trPr>
          <w:trHeight w:val="242"/>
        </w:trPr>
        <w:tc>
          <w:tcPr>
            <w:tcW w:w="3085" w:type="dxa"/>
          </w:tcPr>
          <w:p w:rsidR="003C0A26" w:rsidRDefault="003C0A26" w:rsidP="00B73294">
            <w:r>
              <w:t>E-pasts</w:t>
            </w:r>
          </w:p>
        </w:tc>
        <w:tc>
          <w:tcPr>
            <w:tcW w:w="6662" w:type="dxa"/>
          </w:tcPr>
          <w:p w:rsidR="003C0A26" w:rsidRDefault="003C0A26" w:rsidP="00B73294">
            <w:pPr>
              <w:pStyle w:val="ListParagraph"/>
            </w:pPr>
          </w:p>
        </w:tc>
      </w:tr>
      <w:tr w:rsidR="003C0A26" w:rsidRPr="00907809" w:rsidTr="00907809">
        <w:trPr>
          <w:trHeight w:val="242"/>
        </w:trPr>
        <w:tc>
          <w:tcPr>
            <w:tcW w:w="3085" w:type="dxa"/>
          </w:tcPr>
          <w:p w:rsidR="003C0A26" w:rsidRPr="00907809" w:rsidRDefault="003C0A26" w:rsidP="00B73294">
            <w:r w:rsidRPr="00907809">
              <w:t>Skola</w:t>
            </w:r>
          </w:p>
        </w:tc>
        <w:tc>
          <w:tcPr>
            <w:tcW w:w="6662" w:type="dxa"/>
          </w:tcPr>
          <w:p w:rsidR="003C0A26" w:rsidRPr="00907809" w:rsidRDefault="003C0A26" w:rsidP="00B73294">
            <w:pPr>
              <w:pStyle w:val="ListParagraph"/>
            </w:pPr>
          </w:p>
        </w:tc>
      </w:tr>
    </w:tbl>
    <w:tbl>
      <w:tblPr>
        <w:tblpPr w:leftFromText="180" w:rightFromText="180" w:vertAnchor="text" w:horzAnchor="margin" w:tblpY="182"/>
        <w:tblW w:w="985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761"/>
        <w:gridCol w:w="2547"/>
        <w:gridCol w:w="2547"/>
      </w:tblGrid>
      <w:tr w:rsidR="00907809" w:rsidRPr="00907809" w:rsidTr="00907809">
        <w:trPr>
          <w:trHeight w:val="517"/>
        </w:trPr>
        <w:tc>
          <w:tcPr>
            <w:tcW w:w="4761" w:type="dxa"/>
          </w:tcPr>
          <w:p w:rsidR="00907809" w:rsidRPr="00907809" w:rsidRDefault="00907809" w:rsidP="00907809">
            <w:r w:rsidRPr="00907809">
              <w:t>Vai šī ideja tiek iesniegta kādas organizācijas/apvienības vārdā?</w:t>
            </w:r>
          </w:p>
        </w:tc>
        <w:tc>
          <w:tcPr>
            <w:tcW w:w="2547" w:type="dxa"/>
          </w:tcPr>
          <w:p w:rsidR="00907809" w:rsidRPr="00907809" w:rsidRDefault="00907809" w:rsidP="00907809">
            <w:pPr>
              <w:pStyle w:val="ListParagraph"/>
              <w:ind w:left="0"/>
            </w:pPr>
            <w:r w:rsidRPr="00907809">
              <w:t>Jā</w:t>
            </w:r>
          </w:p>
        </w:tc>
        <w:tc>
          <w:tcPr>
            <w:tcW w:w="2547" w:type="dxa"/>
          </w:tcPr>
          <w:p w:rsidR="00907809" w:rsidRPr="00907809" w:rsidRDefault="00907809" w:rsidP="00907809">
            <w:pPr>
              <w:pStyle w:val="ListParagraph"/>
              <w:ind w:left="0"/>
            </w:pPr>
            <w:r w:rsidRPr="00907809">
              <w:t>Nē</w:t>
            </w:r>
          </w:p>
        </w:tc>
      </w:tr>
    </w:tbl>
    <w:tbl>
      <w:tblPr>
        <w:tblStyle w:val="TableGrid"/>
        <w:tblpPr w:leftFromText="180" w:rightFromText="180" w:vertAnchor="text" w:horzAnchor="margin" w:tblpY="812"/>
        <w:tblW w:w="9889" w:type="dxa"/>
        <w:tblLook w:val="04A0" w:firstRow="1" w:lastRow="0" w:firstColumn="1" w:lastColumn="0" w:noHBand="0" w:noVBand="1"/>
      </w:tblPr>
      <w:tblGrid>
        <w:gridCol w:w="3093"/>
        <w:gridCol w:w="6796"/>
      </w:tblGrid>
      <w:tr w:rsidR="006436ED" w:rsidTr="006436ED">
        <w:trPr>
          <w:trHeight w:val="274"/>
        </w:trPr>
        <w:tc>
          <w:tcPr>
            <w:tcW w:w="30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36ED" w:rsidRPr="00C83B1E" w:rsidRDefault="006436ED" w:rsidP="006436ED">
            <w:r w:rsidRPr="00C83B1E">
              <w:t>Norādiet tās nosaukumu!</w:t>
            </w:r>
          </w:p>
        </w:tc>
        <w:tc>
          <w:tcPr>
            <w:tcW w:w="67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36ED" w:rsidRDefault="006436ED" w:rsidP="006436ED"/>
        </w:tc>
      </w:tr>
    </w:tbl>
    <w:p w:rsidR="00C83B1E" w:rsidRDefault="00C83B1E" w:rsidP="003C0A26">
      <w:pPr>
        <w:pStyle w:val="Numurets"/>
        <w:numPr>
          <w:ilvl w:val="0"/>
          <w:numId w:val="0"/>
        </w:numPr>
      </w:pPr>
    </w:p>
    <w:p w:rsidR="003C0A26" w:rsidRDefault="00C83B1E" w:rsidP="003C0A26">
      <w:pPr>
        <w:pStyle w:val="Numurets"/>
        <w:numPr>
          <w:ilvl w:val="0"/>
          <w:numId w:val="3"/>
        </w:numPr>
        <w:ind w:left="426"/>
      </w:pPr>
      <w:r>
        <w:t>I</w:t>
      </w:r>
      <w:r w:rsidR="003C0A26">
        <w:t>dejas nosaukums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3C0A26" w:rsidRPr="00C83B1E" w:rsidTr="00B73294">
        <w:trPr>
          <w:trHeight w:val="481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C0A26" w:rsidRPr="00C83B1E" w:rsidRDefault="003C0A26" w:rsidP="00B73294"/>
        </w:tc>
      </w:tr>
    </w:tbl>
    <w:p w:rsidR="003C0A26" w:rsidRDefault="003C0A26" w:rsidP="003C0A26">
      <w:pPr>
        <w:pStyle w:val="Numurets"/>
        <w:numPr>
          <w:ilvl w:val="0"/>
          <w:numId w:val="0"/>
        </w:numPr>
      </w:pPr>
    </w:p>
    <w:p w:rsidR="003C0A26" w:rsidRDefault="003C0A26" w:rsidP="003C0A26">
      <w:pPr>
        <w:pStyle w:val="Numurets"/>
        <w:numPr>
          <w:ilvl w:val="0"/>
          <w:numId w:val="3"/>
        </w:numPr>
        <w:ind w:left="426"/>
      </w:pPr>
      <w:r>
        <w:t>Idejas īstenošanas vieta un laiks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3C0A26" w:rsidTr="00B73294">
        <w:trPr>
          <w:trHeight w:val="481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C0A26" w:rsidRPr="00393A3B" w:rsidRDefault="003C0A26" w:rsidP="00B73294">
            <w:pPr>
              <w:rPr>
                <w:b/>
              </w:rPr>
            </w:pPr>
          </w:p>
        </w:tc>
      </w:tr>
    </w:tbl>
    <w:p w:rsidR="003C0A26" w:rsidRDefault="003C0A26" w:rsidP="003C0A26">
      <w:pPr>
        <w:pStyle w:val="Numurets"/>
        <w:numPr>
          <w:ilvl w:val="0"/>
          <w:numId w:val="0"/>
        </w:numPr>
      </w:pPr>
    </w:p>
    <w:p w:rsidR="003C0A26" w:rsidRDefault="003C0A26" w:rsidP="003C0A26">
      <w:pPr>
        <w:pStyle w:val="Numurets"/>
        <w:numPr>
          <w:ilvl w:val="0"/>
          <w:numId w:val="3"/>
        </w:numPr>
        <w:ind w:left="426"/>
      </w:pPr>
      <w:r>
        <w:t xml:space="preserve">Idejas mērķis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3C0A26" w:rsidTr="003C0A26">
        <w:trPr>
          <w:trHeight w:val="654"/>
        </w:trPr>
        <w:tc>
          <w:tcPr>
            <w:tcW w:w="97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C0A26" w:rsidRDefault="003C0A26" w:rsidP="00B73294"/>
        </w:tc>
      </w:tr>
    </w:tbl>
    <w:p w:rsidR="003C0A26" w:rsidRDefault="003C0A26" w:rsidP="003C0A26">
      <w:pPr>
        <w:pStyle w:val="Numurets"/>
        <w:numPr>
          <w:ilvl w:val="0"/>
          <w:numId w:val="0"/>
        </w:numPr>
      </w:pPr>
    </w:p>
    <w:p w:rsidR="003C0A26" w:rsidRDefault="003C0A26" w:rsidP="003C0A26">
      <w:pPr>
        <w:pStyle w:val="Numurets"/>
        <w:numPr>
          <w:ilvl w:val="0"/>
          <w:numId w:val="3"/>
        </w:numPr>
        <w:ind w:left="426"/>
      </w:pPr>
      <w:r>
        <w:t xml:space="preserve">Idejas </w:t>
      </w:r>
      <w:r w:rsidR="00C74707">
        <w:t>aktivitāšu un darbību apraksts (</w:t>
      </w:r>
      <w:r w:rsidR="001A7734">
        <w:t>norādīt</w:t>
      </w:r>
      <w:r>
        <w:t xml:space="preserve"> arī laik</w:t>
      </w:r>
      <w:r w:rsidR="000A59B9">
        <w:t>a</w:t>
      </w:r>
      <w:r>
        <w:t xml:space="preserve"> termiņus</w:t>
      </w:r>
      <w:r w:rsidR="00C74707">
        <w:t>)</w:t>
      </w:r>
      <w:r w:rsidR="001A7734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3C0A26" w:rsidTr="001A7734">
        <w:trPr>
          <w:trHeight w:val="1094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C0A26" w:rsidRPr="00393A3B" w:rsidRDefault="003C0A26" w:rsidP="001A7734">
            <w:pPr>
              <w:rPr>
                <w:b/>
              </w:rPr>
            </w:pPr>
          </w:p>
        </w:tc>
      </w:tr>
    </w:tbl>
    <w:p w:rsidR="003C0A26" w:rsidRDefault="003C0A26" w:rsidP="003C0A26">
      <w:pPr>
        <w:pStyle w:val="Numurets"/>
        <w:numPr>
          <w:ilvl w:val="0"/>
          <w:numId w:val="0"/>
        </w:numPr>
      </w:pPr>
    </w:p>
    <w:p w:rsidR="003C0A26" w:rsidRPr="00440E61" w:rsidRDefault="003C0A26" w:rsidP="003C0A26">
      <w:pPr>
        <w:pStyle w:val="Numurets"/>
        <w:numPr>
          <w:ilvl w:val="0"/>
          <w:numId w:val="3"/>
        </w:numPr>
        <w:ind w:left="426"/>
      </w:pPr>
      <w:r>
        <w:t>Idejas mērķauditorija (ieguvēji)</w:t>
      </w:r>
      <w:r w:rsidR="001A7734">
        <w:t>.</w:t>
      </w:r>
    </w:p>
    <w:tbl>
      <w:tblPr>
        <w:tblW w:w="97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6"/>
      </w:tblGrid>
      <w:tr w:rsidR="003C0A26" w:rsidTr="003C0A26">
        <w:trPr>
          <w:trHeight w:val="647"/>
          <w:jc w:val="center"/>
        </w:trPr>
        <w:tc>
          <w:tcPr>
            <w:tcW w:w="97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C0A26" w:rsidRPr="00EE6CD8" w:rsidRDefault="003C0A26" w:rsidP="00B73294"/>
        </w:tc>
      </w:tr>
    </w:tbl>
    <w:p w:rsidR="003C0A26" w:rsidRDefault="003C0A26" w:rsidP="003C0A26">
      <w:pPr>
        <w:pStyle w:val="Numurets"/>
        <w:numPr>
          <w:ilvl w:val="0"/>
          <w:numId w:val="0"/>
        </w:numPr>
      </w:pPr>
    </w:p>
    <w:p w:rsidR="003C0A26" w:rsidRDefault="003C0A26" w:rsidP="003C0A26">
      <w:pPr>
        <w:pStyle w:val="Numurets"/>
        <w:numPr>
          <w:ilvl w:val="0"/>
          <w:numId w:val="0"/>
        </w:numPr>
      </w:pPr>
    </w:p>
    <w:p w:rsidR="003C0A26" w:rsidRDefault="0026062B" w:rsidP="003C0A26">
      <w:pPr>
        <w:pStyle w:val="Numurets"/>
        <w:numPr>
          <w:ilvl w:val="0"/>
          <w:numId w:val="3"/>
        </w:numPr>
        <w:ind w:left="426"/>
      </w:pPr>
      <w:r>
        <w:t xml:space="preserve">Kā </w:t>
      </w:r>
      <w:r w:rsidR="00C83B1E">
        <w:t>tiks iesaistīta sabiedrība</w:t>
      </w:r>
      <w:r>
        <w:t xml:space="preserve"> idejas īstenošanas laikā?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3C0A26" w:rsidTr="001A7734">
        <w:trPr>
          <w:trHeight w:val="883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C0A26" w:rsidRPr="00393A3B" w:rsidRDefault="003C0A26" w:rsidP="001A7734">
            <w:pPr>
              <w:rPr>
                <w:b/>
              </w:rPr>
            </w:pPr>
          </w:p>
        </w:tc>
      </w:tr>
    </w:tbl>
    <w:p w:rsidR="003C0A26" w:rsidRDefault="003C0A26" w:rsidP="003C0A26">
      <w:pPr>
        <w:pStyle w:val="Numurets"/>
        <w:numPr>
          <w:ilvl w:val="0"/>
          <w:numId w:val="0"/>
        </w:numPr>
      </w:pPr>
    </w:p>
    <w:p w:rsidR="003C0A26" w:rsidRDefault="003C0A26" w:rsidP="003C0A26">
      <w:pPr>
        <w:pStyle w:val="Numurets"/>
        <w:numPr>
          <w:ilvl w:val="0"/>
          <w:numId w:val="0"/>
        </w:numPr>
      </w:pPr>
    </w:p>
    <w:p w:rsidR="003C0A26" w:rsidRDefault="0026062B" w:rsidP="003C0A26">
      <w:pPr>
        <w:pStyle w:val="Numurets"/>
        <w:numPr>
          <w:ilvl w:val="0"/>
          <w:numId w:val="3"/>
        </w:numPr>
        <w:ind w:left="426"/>
      </w:pPr>
      <w:r>
        <w:t>Kāds ir devums vietējai sabiedrībai un videi no idejas?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3C0A26" w:rsidTr="001A7734">
        <w:trPr>
          <w:trHeight w:val="847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C0A26" w:rsidRPr="00393A3B" w:rsidRDefault="003C0A26" w:rsidP="001A7734">
            <w:pPr>
              <w:rPr>
                <w:b/>
              </w:rPr>
            </w:pPr>
          </w:p>
        </w:tc>
      </w:tr>
    </w:tbl>
    <w:p w:rsidR="003C0A26" w:rsidRDefault="003C0A26" w:rsidP="003C0A26"/>
    <w:p w:rsidR="003C0A26" w:rsidRDefault="003C0A26" w:rsidP="003C0A26"/>
    <w:p w:rsidR="003C0A26" w:rsidRPr="00722C8B" w:rsidRDefault="003C0A26" w:rsidP="003C0A26">
      <w:pPr>
        <w:pStyle w:val="Numurets"/>
        <w:numPr>
          <w:ilvl w:val="0"/>
          <w:numId w:val="3"/>
        </w:numPr>
      </w:pPr>
      <w:r>
        <w:lastRenderedPageBreak/>
        <w:t xml:space="preserve">  </w:t>
      </w:r>
      <w:r w:rsidR="0026062B">
        <w:t>Kāda ir idejas ilgtspēja (kā ideja turpināsies/būs nākotnē)?</w:t>
      </w:r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3C0A26" w:rsidTr="003C0A26">
        <w:trPr>
          <w:trHeight w:val="968"/>
        </w:trPr>
        <w:tc>
          <w:tcPr>
            <w:tcW w:w="97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C0A26" w:rsidRPr="00393A3B" w:rsidRDefault="003C0A26" w:rsidP="00B73294">
            <w:pPr>
              <w:rPr>
                <w:b/>
              </w:rPr>
            </w:pPr>
          </w:p>
        </w:tc>
      </w:tr>
    </w:tbl>
    <w:p w:rsidR="003C0A26" w:rsidRDefault="003C0A26" w:rsidP="003C0A26">
      <w:pPr>
        <w:pStyle w:val="Numurets"/>
        <w:numPr>
          <w:ilvl w:val="0"/>
          <w:numId w:val="0"/>
        </w:numPr>
      </w:pPr>
    </w:p>
    <w:p w:rsidR="003C0A26" w:rsidRDefault="003C0A26" w:rsidP="003C0A26">
      <w:pPr>
        <w:pStyle w:val="Numurets"/>
        <w:numPr>
          <w:ilvl w:val="0"/>
          <w:numId w:val="0"/>
        </w:numPr>
      </w:pPr>
    </w:p>
    <w:p w:rsidR="003C0A26" w:rsidRDefault="003C0A26" w:rsidP="003C0A26">
      <w:pPr>
        <w:pStyle w:val="Numurets"/>
        <w:numPr>
          <w:ilvl w:val="0"/>
          <w:numId w:val="3"/>
        </w:numPr>
      </w:pPr>
      <w:r>
        <w:t xml:space="preserve">  </w:t>
      </w:r>
      <w:r w:rsidR="0026062B">
        <w:t>Kas ir oriģināls</w:t>
      </w:r>
      <w:r w:rsidR="001A7734">
        <w:t>/unikāls</w:t>
      </w:r>
      <w:r w:rsidR="0026062B">
        <w:t xml:space="preserve"> idejā?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3C0A26" w:rsidTr="001A7734">
        <w:trPr>
          <w:trHeight w:val="836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C0A26" w:rsidRPr="00393A3B" w:rsidRDefault="003C0A26" w:rsidP="001A7734">
            <w:pPr>
              <w:rPr>
                <w:b/>
              </w:rPr>
            </w:pPr>
          </w:p>
        </w:tc>
      </w:tr>
    </w:tbl>
    <w:p w:rsidR="003C0A26" w:rsidRDefault="003C0A26" w:rsidP="003C0A26"/>
    <w:p w:rsidR="003C0A26" w:rsidRDefault="003C0A26" w:rsidP="003C0A26"/>
    <w:p w:rsidR="003C0A26" w:rsidRPr="00854949" w:rsidRDefault="003C0A26" w:rsidP="003C0A26">
      <w:pPr>
        <w:pStyle w:val="Numurets"/>
        <w:numPr>
          <w:ilvl w:val="0"/>
          <w:numId w:val="3"/>
        </w:numPr>
        <w:rPr>
          <w:b w:val="0"/>
        </w:rPr>
      </w:pPr>
      <w:r>
        <w:t xml:space="preserve">  Nosa</w:t>
      </w:r>
      <w:r w:rsidR="001A7734">
        <w:t>uc tos jauniešus, organizācijas</w:t>
      </w:r>
      <w:r>
        <w:t xml:space="preserve"> u.c. grupas, kas p</w:t>
      </w:r>
      <w:r w:rsidR="00C83B1E">
        <w:t>iedalīsies idejas īstenošanā</w:t>
      </w:r>
      <w:r>
        <w:t xml:space="preserve">. Kāds būs palīgu ieguldījums? </w:t>
      </w:r>
      <w:r w:rsidR="00891531">
        <w:t>Cik cilvēki tie varētu būt</w:t>
      </w:r>
      <w:r w:rsidR="00533391">
        <w:t>?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158"/>
        <w:gridCol w:w="4471"/>
      </w:tblGrid>
      <w:tr w:rsidR="003C0A26" w:rsidTr="003C0A26">
        <w:tc>
          <w:tcPr>
            <w:tcW w:w="5211" w:type="dxa"/>
          </w:tcPr>
          <w:p w:rsidR="003C0A26" w:rsidRDefault="003C0A26" w:rsidP="00B73294">
            <w:pPr>
              <w:jc w:val="center"/>
              <w:rPr>
                <w:b/>
              </w:rPr>
            </w:pPr>
            <w:r w:rsidRPr="00B7706A">
              <w:rPr>
                <w:b/>
              </w:rPr>
              <w:t>Iesaistītās personas/Organizācijas</w:t>
            </w:r>
            <w:r>
              <w:rPr>
                <w:b/>
              </w:rPr>
              <w:t xml:space="preserve"> </w:t>
            </w:r>
          </w:p>
          <w:p w:rsidR="003C0A26" w:rsidRPr="00B7706A" w:rsidRDefault="003C0A26" w:rsidP="00B73294">
            <w:pPr>
              <w:jc w:val="center"/>
              <w:rPr>
                <w:b/>
              </w:rPr>
            </w:pPr>
            <w:r>
              <w:rPr>
                <w:b/>
              </w:rPr>
              <w:t>(norādīt arī kontaktinformāciju)</w:t>
            </w:r>
          </w:p>
        </w:tc>
        <w:tc>
          <w:tcPr>
            <w:tcW w:w="4536" w:type="dxa"/>
          </w:tcPr>
          <w:p w:rsidR="003C0A26" w:rsidRPr="00B7706A" w:rsidRDefault="003C0A26" w:rsidP="00B73294">
            <w:pPr>
              <w:jc w:val="center"/>
              <w:rPr>
                <w:b/>
              </w:rPr>
            </w:pPr>
            <w:r w:rsidRPr="00B7706A">
              <w:rPr>
                <w:b/>
              </w:rPr>
              <w:t>Ieguldījums</w:t>
            </w:r>
          </w:p>
        </w:tc>
      </w:tr>
      <w:tr w:rsidR="003C0A26" w:rsidTr="00025E8B">
        <w:tc>
          <w:tcPr>
            <w:tcW w:w="5211" w:type="dxa"/>
            <w:shd w:val="clear" w:color="auto" w:fill="F2F2F2"/>
          </w:tcPr>
          <w:p w:rsidR="003C0A26" w:rsidRDefault="000A59B9" w:rsidP="00B73294">
            <w:pPr>
              <w:rPr>
                <w:i/>
              </w:rPr>
            </w:pPr>
            <w:r w:rsidRPr="000A59B9">
              <w:rPr>
                <w:i/>
              </w:rPr>
              <w:t xml:space="preserve">Piemēram, </w:t>
            </w:r>
            <w:r w:rsidR="00533391">
              <w:rPr>
                <w:i/>
              </w:rPr>
              <w:t>Naukšēnu vidusskolas</w:t>
            </w:r>
            <w:r w:rsidRPr="000A59B9">
              <w:rPr>
                <w:i/>
              </w:rPr>
              <w:t xml:space="preserve"> </w:t>
            </w:r>
            <w:r w:rsidR="00533391">
              <w:rPr>
                <w:i/>
              </w:rPr>
              <w:t xml:space="preserve">Skolēnu </w:t>
            </w:r>
            <w:r w:rsidRPr="000A59B9">
              <w:rPr>
                <w:i/>
              </w:rPr>
              <w:t>pašpārvalde</w:t>
            </w:r>
            <w:r w:rsidR="00533391">
              <w:rPr>
                <w:i/>
              </w:rPr>
              <w:t xml:space="preserve"> (9 cilvēki)</w:t>
            </w:r>
          </w:p>
          <w:p w:rsidR="000A59B9" w:rsidRPr="000A59B9" w:rsidRDefault="000A59B9" w:rsidP="001A7734">
            <w:pPr>
              <w:rPr>
                <w:i/>
              </w:rPr>
            </w:pPr>
            <w:r w:rsidRPr="00D85FF3">
              <w:rPr>
                <w:i/>
              </w:rPr>
              <w:t>(</w:t>
            </w:r>
            <w:r w:rsidRPr="00533391">
              <w:t xml:space="preserve">Aizpildot pieteikumu, </w:t>
            </w:r>
            <w:r w:rsidR="001A7734">
              <w:t>šo</w:t>
            </w:r>
            <w:r w:rsidRPr="00533391">
              <w:t xml:space="preserve"> rindkopu izdzēst</w:t>
            </w:r>
            <w:r w:rsidR="00533391">
              <w:t>!</w:t>
            </w:r>
            <w:r w:rsidRPr="00533391">
              <w:t>)</w:t>
            </w:r>
          </w:p>
        </w:tc>
        <w:tc>
          <w:tcPr>
            <w:tcW w:w="4536" w:type="dxa"/>
            <w:shd w:val="clear" w:color="auto" w:fill="F2F2F2"/>
          </w:tcPr>
          <w:p w:rsidR="003C0A26" w:rsidRPr="000A59B9" w:rsidRDefault="000A59B9" w:rsidP="00B73294">
            <w:pPr>
              <w:rPr>
                <w:i/>
              </w:rPr>
            </w:pPr>
            <w:r w:rsidRPr="000A59B9">
              <w:rPr>
                <w:i/>
              </w:rPr>
              <w:t>Sagatavo sienas dekorācijas</w:t>
            </w:r>
          </w:p>
        </w:tc>
      </w:tr>
      <w:tr w:rsidR="003C0A26" w:rsidTr="003C0A26">
        <w:tc>
          <w:tcPr>
            <w:tcW w:w="5211" w:type="dxa"/>
          </w:tcPr>
          <w:p w:rsidR="003C0A26" w:rsidRDefault="003C0A26" w:rsidP="00B73294"/>
        </w:tc>
        <w:tc>
          <w:tcPr>
            <w:tcW w:w="4536" w:type="dxa"/>
          </w:tcPr>
          <w:p w:rsidR="003C0A26" w:rsidRDefault="003C0A26" w:rsidP="00B73294"/>
        </w:tc>
      </w:tr>
      <w:tr w:rsidR="003C0A26" w:rsidTr="003C0A26">
        <w:tc>
          <w:tcPr>
            <w:tcW w:w="5211" w:type="dxa"/>
          </w:tcPr>
          <w:p w:rsidR="003C0A26" w:rsidRDefault="003C0A26" w:rsidP="00B73294"/>
        </w:tc>
        <w:tc>
          <w:tcPr>
            <w:tcW w:w="4536" w:type="dxa"/>
          </w:tcPr>
          <w:p w:rsidR="003C0A26" w:rsidRDefault="003C0A26" w:rsidP="00B73294"/>
        </w:tc>
      </w:tr>
      <w:tr w:rsidR="003C0A26" w:rsidTr="003C0A26">
        <w:tc>
          <w:tcPr>
            <w:tcW w:w="5211" w:type="dxa"/>
          </w:tcPr>
          <w:p w:rsidR="003C0A26" w:rsidRDefault="003C0A26" w:rsidP="00CF3736"/>
        </w:tc>
        <w:tc>
          <w:tcPr>
            <w:tcW w:w="4536" w:type="dxa"/>
          </w:tcPr>
          <w:p w:rsidR="003C0A26" w:rsidRDefault="003C0A26" w:rsidP="00CF3736"/>
        </w:tc>
      </w:tr>
      <w:tr w:rsidR="003C0A26" w:rsidTr="003C0A26">
        <w:tc>
          <w:tcPr>
            <w:tcW w:w="5211" w:type="dxa"/>
          </w:tcPr>
          <w:p w:rsidR="003C0A26" w:rsidRDefault="003C0A26" w:rsidP="00B73294"/>
        </w:tc>
        <w:tc>
          <w:tcPr>
            <w:tcW w:w="4536" w:type="dxa"/>
          </w:tcPr>
          <w:p w:rsidR="003C0A26" w:rsidRDefault="003C0A26" w:rsidP="00B73294"/>
        </w:tc>
      </w:tr>
      <w:tr w:rsidR="003C0A26" w:rsidTr="003C0A26">
        <w:tc>
          <w:tcPr>
            <w:tcW w:w="5211" w:type="dxa"/>
          </w:tcPr>
          <w:p w:rsidR="003C0A26" w:rsidRDefault="003C0A26" w:rsidP="00B73294"/>
        </w:tc>
        <w:tc>
          <w:tcPr>
            <w:tcW w:w="4536" w:type="dxa"/>
          </w:tcPr>
          <w:p w:rsidR="003C0A26" w:rsidRDefault="003C0A26" w:rsidP="00B73294"/>
        </w:tc>
      </w:tr>
    </w:tbl>
    <w:p w:rsidR="003C0A26" w:rsidRDefault="003C0A26" w:rsidP="003C0A26">
      <w:pPr>
        <w:pStyle w:val="Numurets"/>
        <w:numPr>
          <w:ilvl w:val="0"/>
          <w:numId w:val="0"/>
        </w:numPr>
        <w:jc w:val="left"/>
      </w:pPr>
    </w:p>
    <w:p w:rsidR="003C0A26" w:rsidRPr="00CF3736" w:rsidRDefault="003C0A26" w:rsidP="00CF3736">
      <w:pPr>
        <w:pStyle w:val="Numurets"/>
        <w:numPr>
          <w:ilvl w:val="0"/>
          <w:numId w:val="3"/>
        </w:numPr>
      </w:pPr>
      <w:r>
        <w:t xml:space="preserve">  Aizpildi idejas budžeta plānojumu. Ja </w:t>
      </w:r>
      <w:r w:rsidR="00C4616A">
        <w:t>nepieciešams</w:t>
      </w:r>
      <w:r w:rsidR="008E3782">
        <w:t>, tabul</w:t>
      </w:r>
      <w:r w:rsidR="00C4616A">
        <w:t>u</w:t>
      </w:r>
      <w:r w:rsidR="008E3782">
        <w:t xml:space="preserve"> drīkst </w:t>
      </w:r>
      <w:r w:rsidR="00C4616A">
        <w:t>pagarināt</w:t>
      </w:r>
      <w:r>
        <w:t>!</w:t>
      </w:r>
      <w:bookmarkStart w:id="0" w:name="_GoBack"/>
      <w:bookmarkEnd w:id="0"/>
    </w:p>
    <w:p w:rsidR="003C0A26" w:rsidRPr="00495514" w:rsidRDefault="003C0A26" w:rsidP="003C0A26">
      <w:pPr>
        <w:pStyle w:val="ListParagraph"/>
        <w:spacing w:line="276" w:lineRule="auto"/>
        <w:ind w:left="0"/>
        <w:jc w:val="both"/>
        <w:rPr>
          <w:b/>
        </w:rPr>
      </w:pPr>
    </w:p>
    <w:tbl>
      <w:tblPr>
        <w:tblpPr w:leftFromText="180" w:rightFromText="180" w:vertAnchor="text" w:horzAnchor="margin" w:tblpY="-66"/>
        <w:tblW w:w="978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5"/>
        <w:gridCol w:w="2135"/>
        <w:gridCol w:w="1992"/>
        <w:gridCol w:w="2990"/>
        <w:gridCol w:w="1566"/>
      </w:tblGrid>
      <w:tr w:rsidR="003C0A26" w:rsidRPr="00845129" w:rsidTr="00CF3736">
        <w:trPr>
          <w:trHeight w:val="688"/>
        </w:trPr>
        <w:tc>
          <w:tcPr>
            <w:tcW w:w="1105" w:type="dxa"/>
          </w:tcPr>
          <w:p w:rsidR="003C0A26" w:rsidRDefault="001A7734" w:rsidP="00B73294">
            <w:pPr>
              <w:jc w:val="center"/>
              <w:rPr>
                <w:b/>
              </w:rPr>
            </w:pPr>
            <w:r>
              <w:rPr>
                <w:b/>
              </w:rPr>
              <w:t>Nr.</w:t>
            </w:r>
          </w:p>
        </w:tc>
        <w:tc>
          <w:tcPr>
            <w:tcW w:w="2135" w:type="dxa"/>
            <w:vAlign w:val="center"/>
          </w:tcPr>
          <w:p w:rsidR="003C0A26" w:rsidRPr="00845129" w:rsidRDefault="003C0A26" w:rsidP="00B73294">
            <w:pPr>
              <w:jc w:val="center"/>
              <w:rPr>
                <w:b/>
              </w:rPr>
            </w:pPr>
            <w:r>
              <w:rPr>
                <w:b/>
              </w:rPr>
              <w:t>Nepieciešamās lietas/ pakalpojumi</w:t>
            </w:r>
          </w:p>
        </w:tc>
        <w:tc>
          <w:tcPr>
            <w:tcW w:w="1992" w:type="dxa"/>
          </w:tcPr>
          <w:p w:rsidR="003C0A26" w:rsidRDefault="003C0A26" w:rsidP="00B73294">
            <w:pPr>
              <w:jc w:val="center"/>
              <w:rPr>
                <w:b/>
              </w:rPr>
            </w:pPr>
            <w:r>
              <w:rPr>
                <w:b/>
              </w:rPr>
              <w:t>Kur iegādāsies preces/ pakalpojumus</w:t>
            </w:r>
          </w:p>
        </w:tc>
        <w:tc>
          <w:tcPr>
            <w:tcW w:w="2990" w:type="dxa"/>
            <w:vAlign w:val="center"/>
          </w:tcPr>
          <w:p w:rsidR="003C0A26" w:rsidRDefault="003C0A26" w:rsidP="00B73294">
            <w:pPr>
              <w:jc w:val="center"/>
              <w:rPr>
                <w:b/>
              </w:rPr>
            </w:pPr>
            <w:r>
              <w:rPr>
                <w:b/>
              </w:rPr>
              <w:t>Aprēķins/</w:t>
            </w:r>
          </w:p>
          <w:p w:rsidR="003C0A26" w:rsidRDefault="003C0A26" w:rsidP="00B73294">
            <w:pPr>
              <w:jc w:val="center"/>
              <w:rPr>
                <w:b/>
              </w:rPr>
            </w:pPr>
            <w:r>
              <w:rPr>
                <w:b/>
              </w:rPr>
              <w:t>skaidrojums</w:t>
            </w:r>
          </w:p>
          <w:p w:rsidR="003C0A26" w:rsidRPr="001D70CD" w:rsidRDefault="003C0A26" w:rsidP="00B73294">
            <w:pPr>
              <w:jc w:val="center"/>
            </w:pPr>
            <w:r w:rsidRPr="001D70CD">
              <w:t>( preču skaits X cena )</w:t>
            </w:r>
          </w:p>
        </w:tc>
        <w:tc>
          <w:tcPr>
            <w:tcW w:w="1566" w:type="dxa"/>
          </w:tcPr>
          <w:p w:rsidR="003C0A26" w:rsidRDefault="003C0A26" w:rsidP="00B73294">
            <w:pPr>
              <w:jc w:val="center"/>
              <w:rPr>
                <w:b/>
              </w:rPr>
            </w:pPr>
            <w:r>
              <w:rPr>
                <w:b/>
              </w:rPr>
              <w:t>Summa</w:t>
            </w:r>
          </w:p>
          <w:p w:rsidR="00CF3736" w:rsidRPr="00CF3736" w:rsidRDefault="00C613E6" w:rsidP="00CF3736">
            <w:pPr>
              <w:pStyle w:val="ListParagraph"/>
              <w:spacing w:line="276" w:lineRule="auto"/>
              <w:ind w:left="0"/>
              <w:jc w:val="center"/>
            </w:pPr>
            <w:r>
              <w:t>(EUR</w:t>
            </w:r>
            <w:r w:rsidR="00CF3736" w:rsidRPr="00CF3736">
              <w:t>)</w:t>
            </w:r>
          </w:p>
          <w:p w:rsidR="003C0A26" w:rsidRPr="007E46D2" w:rsidRDefault="003C0A26" w:rsidP="00B73294">
            <w:pPr>
              <w:jc w:val="center"/>
            </w:pPr>
          </w:p>
        </w:tc>
      </w:tr>
      <w:tr w:rsidR="003C0A26" w:rsidRPr="000E20C6" w:rsidTr="00025E8B">
        <w:trPr>
          <w:trHeight w:val="434"/>
        </w:trPr>
        <w:tc>
          <w:tcPr>
            <w:tcW w:w="1105" w:type="dxa"/>
            <w:shd w:val="clear" w:color="auto" w:fill="F2F2F2"/>
          </w:tcPr>
          <w:p w:rsidR="003C0A26" w:rsidRPr="007E46D2" w:rsidRDefault="003C0A26" w:rsidP="00B73294">
            <w:pPr>
              <w:rPr>
                <w:i/>
              </w:rPr>
            </w:pPr>
            <w:r>
              <w:rPr>
                <w:i/>
              </w:rPr>
              <w:t>(</w:t>
            </w:r>
            <w:r w:rsidRPr="007E46D2">
              <w:rPr>
                <w:i/>
              </w:rPr>
              <w:t>Piemērs</w:t>
            </w:r>
            <w:r w:rsidR="001A7734">
              <w:rPr>
                <w:i/>
              </w:rPr>
              <w:t>)</w:t>
            </w:r>
          </w:p>
        </w:tc>
        <w:tc>
          <w:tcPr>
            <w:tcW w:w="2135" w:type="dxa"/>
            <w:shd w:val="clear" w:color="auto" w:fill="F2F2F2"/>
          </w:tcPr>
          <w:p w:rsidR="003C0A26" w:rsidRPr="007E46D2" w:rsidRDefault="003C0A26" w:rsidP="00B73294">
            <w:pPr>
              <w:rPr>
                <w:i/>
              </w:rPr>
            </w:pPr>
            <w:r w:rsidRPr="007E46D2">
              <w:rPr>
                <w:i/>
              </w:rPr>
              <w:t>15 pildspalvas</w:t>
            </w:r>
          </w:p>
        </w:tc>
        <w:tc>
          <w:tcPr>
            <w:tcW w:w="1992" w:type="dxa"/>
            <w:shd w:val="clear" w:color="auto" w:fill="F2F2F2"/>
          </w:tcPr>
          <w:p w:rsidR="003C0A26" w:rsidRPr="007E46D2" w:rsidRDefault="003C0A26" w:rsidP="00B73294">
            <w:pPr>
              <w:jc w:val="center"/>
              <w:rPr>
                <w:i/>
              </w:rPr>
            </w:pPr>
            <w:r w:rsidRPr="007E46D2">
              <w:rPr>
                <w:i/>
              </w:rPr>
              <w:t>SiA Freko</w:t>
            </w:r>
          </w:p>
        </w:tc>
        <w:tc>
          <w:tcPr>
            <w:tcW w:w="2990" w:type="dxa"/>
            <w:shd w:val="clear" w:color="auto" w:fill="F2F2F2"/>
          </w:tcPr>
          <w:p w:rsidR="003C0A26" w:rsidRDefault="003C0A26" w:rsidP="00B73294">
            <w:pPr>
              <w:jc w:val="center"/>
              <w:rPr>
                <w:i/>
              </w:rPr>
            </w:pPr>
            <w:r w:rsidRPr="007E46D2">
              <w:rPr>
                <w:i/>
              </w:rPr>
              <w:t xml:space="preserve">15 X 0,30 = 4,50 </w:t>
            </w:r>
          </w:p>
          <w:p w:rsidR="00CF3736" w:rsidRPr="007E46D2" w:rsidRDefault="00CF3736" w:rsidP="000A59B9">
            <w:pPr>
              <w:jc w:val="center"/>
              <w:rPr>
                <w:i/>
              </w:rPr>
            </w:pPr>
            <w:r w:rsidRPr="00D85FF3">
              <w:rPr>
                <w:i/>
              </w:rPr>
              <w:t>(Aizpildot pieteikumu, piemēr</w:t>
            </w:r>
            <w:r w:rsidR="000A59B9" w:rsidRPr="00D85FF3">
              <w:rPr>
                <w:i/>
              </w:rPr>
              <w:t>a rindkopu</w:t>
            </w:r>
            <w:r w:rsidRPr="00D85FF3">
              <w:rPr>
                <w:i/>
              </w:rPr>
              <w:t xml:space="preserve"> izdzēst)</w:t>
            </w:r>
          </w:p>
        </w:tc>
        <w:tc>
          <w:tcPr>
            <w:tcW w:w="1566" w:type="dxa"/>
            <w:shd w:val="clear" w:color="auto" w:fill="F2F2F2"/>
          </w:tcPr>
          <w:p w:rsidR="003C0A26" w:rsidRPr="007E46D2" w:rsidRDefault="003C0A26" w:rsidP="00B73294">
            <w:pPr>
              <w:jc w:val="center"/>
              <w:rPr>
                <w:i/>
              </w:rPr>
            </w:pPr>
            <w:r w:rsidRPr="007E46D2">
              <w:rPr>
                <w:i/>
              </w:rPr>
              <w:t>4,50</w:t>
            </w:r>
          </w:p>
        </w:tc>
      </w:tr>
      <w:tr w:rsidR="003C0A26" w:rsidRPr="000E20C6" w:rsidTr="00CF3736">
        <w:trPr>
          <w:trHeight w:val="221"/>
        </w:trPr>
        <w:tc>
          <w:tcPr>
            <w:tcW w:w="1105" w:type="dxa"/>
          </w:tcPr>
          <w:p w:rsidR="003C0A26" w:rsidRPr="000E20C6" w:rsidRDefault="003C0A26" w:rsidP="00B73294"/>
        </w:tc>
        <w:tc>
          <w:tcPr>
            <w:tcW w:w="2135" w:type="dxa"/>
          </w:tcPr>
          <w:p w:rsidR="003C0A26" w:rsidRPr="000E20C6" w:rsidRDefault="003C0A26" w:rsidP="00B73294"/>
        </w:tc>
        <w:tc>
          <w:tcPr>
            <w:tcW w:w="1992" w:type="dxa"/>
          </w:tcPr>
          <w:p w:rsidR="003C0A26" w:rsidRPr="000E20C6" w:rsidRDefault="003C0A26" w:rsidP="00B73294">
            <w:pPr>
              <w:jc w:val="center"/>
            </w:pPr>
          </w:p>
        </w:tc>
        <w:tc>
          <w:tcPr>
            <w:tcW w:w="2990" w:type="dxa"/>
          </w:tcPr>
          <w:p w:rsidR="003C0A26" w:rsidRPr="000E20C6" w:rsidRDefault="003C0A26" w:rsidP="00B73294">
            <w:pPr>
              <w:jc w:val="center"/>
            </w:pPr>
          </w:p>
        </w:tc>
        <w:tc>
          <w:tcPr>
            <w:tcW w:w="1566" w:type="dxa"/>
          </w:tcPr>
          <w:p w:rsidR="003C0A26" w:rsidRPr="000E20C6" w:rsidRDefault="003C0A26" w:rsidP="00B73294">
            <w:pPr>
              <w:jc w:val="center"/>
            </w:pPr>
          </w:p>
        </w:tc>
      </w:tr>
      <w:tr w:rsidR="003C0A26" w:rsidRPr="000E20C6" w:rsidTr="00CF3736">
        <w:trPr>
          <w:trHeight w:val="221"/>
        </w:trPr>
        <w:tc>
          <w:tcPr>
            <w:tcW w:w="1105" w:type="dxa"/>
          </w:tcPr>
          <w:p w:rsidR="003C0A26" w:rsidRPr="000E20C6" w:rsidRDefault="003C0A26" w:rsidP="00B73294"/>
        </w:tc>
        <w:tc>
          <w:tcPr>
            <w:tcW w:w="2135" w:type="dxa"/>
          </w:tcPr>
          <w:p w:rsidR="003C0A26" w:rsidRPr="000E20C6" w:rsidRDefault="003C0A26" w:rsidP="00B73294"/>
        </w:tc>
        <w:tc>
          <w:tcPr>
            <w:tcW w:w="1992" w:type="dxa"/>
          </w:tcPr>
          <w:p w:rsidR="003C0A26" w:rsidRPr="000E20C6" w:rsidRDefault="003C0A26" w:rsidP="00B73294">
            <w:pPr>
              <w:jc w:val="center"/>
            </w:pPr>
          </w:p>
        </w:tc>
        <w:tc>
          <w:tcPr>
            <w:tcW w:w="2990" w:type="dxa"/>
          </w:tcPr>
          <w:p w:rsidR="003C0A26" w:rsidRPr="000E20C6" w:rsidRDefault="003C0A26" w:rsidP="00B73294">
            <w:pPr>
              <w:jc w:val="center"/>
            </w:pPr>
          </w:p>
        </w:tc>
        <w:tc>
          <w:tcPr>
            <w:tcW w:w="1566" w:type="dxa"/>
          </w:tcPr>
          <w:p w:rsidR="003C0A26" w:rsidRPr="000E20C6" w:rsidRDefault="003C0A26" w:rsidP="00B73294">
            <w:pPr>
              <w:jc w:val="center"/>
            </w:pPr>
          </w:p>
        </w:tc>
      </w:tr>
      <w:tr w:rsidR="003C0A26" w:rsidRPr="000E20C6" w:rsidTr="00CF3736">
        <w:trPr>
          <w:trHeight w:val="221"/>
        </w:trPr>
        <w:tc>
          <w:tcPr>
            <w:tcW w:w="1105" w:type="dxa"/>
          </w:tcPr>
          <w:p w:rsidR="003C0A26" w:rsidRPr="000E20C6" w:rsidRDefault="003C0A26" w:rsidP="00B73294"/>
        </w:tc>
        <w:tc>
          <w:tcPr>
            <w:tcW w:w="2135" w:type="dxa"/>
          </w:tcPr>
          <w:p w:rsidR="003C0A26" w:rsidRPr="000E20C6" w:rsidRDefault="003C0A26" w:rsidP="00B73294"/>
        </w:tc>
        <w:tc>
          <w:tcPr>
            <w:tcW w:w="1992" w:type="dxa"/>
          </w:tcPr>
          <w:p w:rsidR="003C0A26" w:rsidRPr="000E20C6" w:rsidRDefault="003C0A26" w:rsidP="00B73294">
            <w:pPr>
              <w:jc w:val="center"/>
            </w:pPr>
          </w:p>
        </w:tc>
        <w:tc>
          <w:tcPr>
            <w:tcW w:w="2990" w:type="dxa"/>
          </w:tcPr>
          <w:p w:rsidR="003C0A26" w:rsidRPr="000E20C6" w:rsidRDefault="003C0A26" w:rsidP="00B73294">
            <w:pPr>
              <w:jc w:val="center"/>
            </w:pPr>
          </w:p>
        </w:tc>
        <w:tc>
          <w:tcPr>
            <w:tcW w:w="1566" w:type="dxa"/>
          </w:tcPr>
          <w:p w:rsidR="003C0A26" w:rsidRPr="000E20C6" w:rsidRDefault="003C0A26" w:rsidP="00B73294">
            <w:pPr>
              <w:jc w:val="center"/>
            </w:pPr>
          </w:p>
        </w:tc>
      </w:tr>
      <w:tr w:rsidR="003C0A26" w:rsidRPr="000E20C6" w:rsidTr="00CF3736">
        <w:trPr>
          <w:trHeight w:val="213"/>
        </w:trPr>
        <w:tc>
          <w:tcPr>
            <w:tcW w:w="1105" w:type="dxa"/>
          </w:tcPr>
          <w:p w:rsidR="003C0A26" w:rsidRPr="000E20C6" w:rsidRDefault="003C0A26" w:rsidP="00B73294"/>
        </w:tc>
        <w:tc>
          <w:tcPr>
            <w:tcW w:w="2135" w:type="dxa"/>
          </w:tcPr>
          <w:p w:rsidR="003C0A26" w:rsidRPr="000E20C6" w:rsidRDefault="003C0A26" w:rsidP="00B73294"/>
        </w:tc>
        <w:tc>
          <w:tcPr>
            <w:tcW w:w="1992" w:type="dxa"/>
          </w:tcPr>
          <w:p w:rsidR="003C0A26" w:rsidRPr="000E20C6" w:rsidRDefault="003C0A26" w:rsidP="00B73294">
            <w:pPr>
              <w:jc w:val="center"/>
            </w:pPr>
          </w:p>
        </w:tc>
        <w:tc>
          <w:tcPr>
            <w:tcW w:w="2990" w:type="dxa"/>
          </w:tcPr>
          <w:p w:rsidR="003C0A26" w:rsidRPr="000E20C6" w:rsidRDefault="003C0A26" w:rsidP="00B73294">
            <w:pPr>
              <w:jc w:val="center"/>
            </w:pPr>
          </w:p>
        </w:tc>
        <w:tc>
          <w:tcPr>
            <w:tcW w:w="1566" w:type="dxa"/>
          </w:tcPr>
          <w:p w:rsidR="003C0A26" w:rsidRPr="000E20C6" w:rsidRDefault="003C0A26" w:rsidP="00B73294">
            <w:pPr>
              <w:jc w:val="center"/>
            </w:pPr>
          </w:p>
        </w:tc>
      </w:tr>
      <w:tr w:rsidR="003C0A26" w:rsidRPr="000E20C6" w:rsidTr="00CF3736">
        <w:trPr>
          <w:trHeight w:val="221"/>
        </w:trPr>
        <w:tc>
          <w:tcPr>
            <w:tcW w:w="1105" w:type="dxa"/>
          </w:tcPr>
          <w:p w:rsidR="003C0A26" w:rsidRPr="000E20C6" w:rsidRDefault="003C0A26" w:rsidP="00B73294"/>
        </w:tc>
        <w:tc>
          <w:tcPr>
            <w:tcW w:w="2135" w:type="dxa"/>
          </w:tcPr>
          <w:p w:rsidR="003C0A26" w:rsidRPr="000E20C6" w:rsidRDefault="003C0A26" w:rsidP="00B73294"/>
        </w:tc>
        <w:tc>
          <w:tcPr>
            <w:tcW w:w="1992" w:type="dxa"/>
          </w:tcPr>
          <w:p w:rsidR="003C0A26" w:rsidRPr="000E20C6" w:rsidRDefault="003C0A26" w:rsidP="00B73294">
            <w:pPr>
              <w:jc w:val="center"/>
            </w:pPr>
          </w:p>
        </w:tc>
        <w:tc>
          <w:tcPr>
            <w:tcW w:w="2990" w:type="dxa"/>
          </w:tcPr>
          <w:p w:rsidR="003C0A26" w:rsidRPr="000E20C6" w:rsidRDefault="003C0A26" w:rsidP="00B73294">
            <w:pPr>
              <w:jc w:val="center"/>
            </w:pPr>
          </w:p>
        </w:tc>
        <w:tc>
          <w:tcPr>
            <w:tcW w:w="1566" w:type="dxa"/>
          </w:tcPr>
          <w:p w:rsidR="003C0A26" w:rsidRPr="000E20C6" w:rsidRDefault="003C0A26" w:rsidP="00B73294">
            <w:pPr>
              <w:jc w:val="center"/>
            </w:pPr>
          </w:p>
        </w:tc>
      </w:tr>
      <w:tr w:rsidR="003C0A26" w:rsidRPr="000E20C6" w:rsidTr="00CF3736">
        <w:trPr>
          <w:trHeight w:val="221"/>
        </w:trPr>
        <w:tc>
          <w:tcPr>
            <w:tcW w:w="1105" w:type="dxa"/>
          </w:tcPr>
          <w:p w:rsidR="003C0A26" w:rsidRPr="000E20C6" w:rsidRDefault="003C0A26" w:rsidP="00B73294"/>
        </w:tc>
        <w:tc>
          <w:tcPr>
            <w:tcW w:w="2135" w:type="dxa"/>
          </w:tcPr>
          <w:p w:rsidR="003C0A26" w:rsidRPr="000E20C6" w:rsidRDefault="003C0A26" w:rsidP="00B73294"/>
        </w:tc>
        <w:tc>
          <w:tcPr>
            <w:tcW w:w="1992" w:type="dxa"/>
          </w:tcPr>
          <w:p w:rsidR="003C0A26" w:rsidRPr="000E20C6" w:rsidRDefault="003C0A26" w:rsidP="00B73294">
            <w:pPr>
              <w:jc w:val="center"/>
            </w:pPr>
          </w:p>
        </w:tc>
        <w:tc>
          <w:tcPr>
            <w:tcW w:w="2990" w:type="dxa"/>
          </w:tcPr>
          <w:p w:rsidR="003C0A26" w:rsidRPr="000E20C6" w:rsidRDefault="003C0A26" w:rsidP="00B73294">
            <w:pPr>
              <w:jc w:val="center"/>
            </w:pPr>
          </w:p>
        </w:tc>
        <w:tc>
          <w:tcPr>
            <w:tcW w:w="1566" w:type="dxa"/>
          </w:tcPr>
          <w:p w:rsidR="003C0A26" w:rsidRPr="000E20C6" w:rsidRDefault="003C0A26" w:rsidP="00B73294">
            <w:pPr>
              <w:jc w:val="center"/>
            </w:pPr>
          </w:p>
        </w:tc>
      </w:tr>
      <w:tr w:rsidR="003C0A26" w:rsidRPr="000E20C6" w:rsidTr="00CF3736">
        <w:trPr>
          <w:trHeight w:val="213"/>
        </w:trPr>
        <w:tc>
          <w:tcPr>
            <w:tcW w:w="1105" w:type="dxa"/>
          </w:tcPr>
          <w:p w:rsidR="003C0A26" w:rsidRPr="000E20C6" w:rsidRDefault="003C0A26" w:rsidP="00B73294"/>
        </w:tc>
        <w:tc>
          <w:tcPr>
            <w:tcW w:w="2135" w:type="dxa"/>
          </w:tcPr>
          <w:p w:rsidR="003C0A26" w:rsidRPr="000E20C6" w:rsidRDefault="003C0A26" w:rsidP="00B73294"/>
        </w:tc>
        <w:tc>
          <w:tcPr>
            <w:tcW w:w="1992" w:type="dxa"/>
          </w:tcPr>
          <w:p w:rsidR="003C0A26" w:rsidRPr="000E20C6" w:rsidRDefault="003C0A26" w:rsidP="00B73294">
            <w:pPr>
              <w:jc w:val="center"/>
            </w:pPr>
          </w:p>
        </w:tc>
        <w:tc>
          <w:tcPr>
            <w:tcW w:w="2990" w:type="dxa"/>
          </w:tcPr>
          <w:p w:rsidR="003C0A26" w:rsidRPr="000E20C6" w:rsidRDefault="003C0A26" w:rsidP="00B73294">
            <w:pPr>
              <w:jc w:val="center"/>
            </w:pPr>
          </w:p>
        </w:tc>
        <w:tc>
          <w:tcPr>
            <w:tcW w:w="1566" w:type="dxa"/>
          </w:tcPr>
          <w:p w:rsidR="003C0A26" w:rsidRPr="000E20C6" w:rsidRDefault="003C0A26" w:rsidP="00B73294">
            <w:pPr>
              <w:jc w:val="center"/>
            </w:pPr>
          </w:p>
        </w:tc>
      </w:tr>
      <w:tr w:rsidR="00A80486" w:rsidRPr="000E20C6" w:rsidTr="00A14DC5">
        <w:trPr>
          <w:trHeight w:val="213"/>
        </w:trPr>
        <w:tc>
          <w:tcPr>
            <w:tcW w:w="8222" w:type="dxa"/>
            <w:gridSpan w:val="4"/>
          </w:tcPr>
          <w:p w:rsidR="00A80486" w:rsidRPr="000E20C6" w:rsidRDefault="00A80486" w:rsidP="00A80486">
            <w:pPr>
              <w:jc w:val="right"/>
            </w:pPr>
            <w:r w:rsidRPr="00CF3736">
              <w:rPr>
                <w:szCs w:val="20"/>
              </w:rPr>
              <w:t>K</w:t>
            </w:r>
            <w:r>
              <w:rPr>
                <w:szCs w:val="20"/>
              </w:rPr>
              <w:t>OPĀ</w:t>
            </w:r>
            <w:r w:rsidR="00C613E6">
              <w:rPr>
                <w:szCs w:val="20"/>
              </w:rPr>
              <w:t>:</w:t>
            </w:r>
          </w:p>
        </w:tc>
        <w:tc>
          <w:tcPr>
            <w:tcW w:w="1566" w:type="dxa"/>
          </w:tcPr>
          <w:p w:rsidR="00A80486" w:rsidRPr="00CF3736" w:rsidRDefault="00A80486" w:rsidP="00CF3736">
            <w:pPr>
              <w:rPr>
                <w:szCs w:val="20"/>
              </w:rPr>
            </w:pPr>
          </w:p>
        </w:tc>
      </w:tr>
    </w:tbl>
    <w:p w:rsidR="003C0A26" w:rsidRDefault="001A7734" w:rsidP="003C0A26">
      <w:pPr>
        <w:jc w:val="both"/>
      </w:pPr>
      <w:r>
        <w:t>Iesniedzot šo pieteikumu, es</w:t>
      </w:r>
      <w:r w:rsidR="003C0A26">
        <w:t xml:space="preserve"> apliecinu, ka pieteikumā un pievienotajā budžeta tabulā sniegtā informācija ir patiesa un ka esam gatavi realizēt aprakstīto projektu, ja konkursa kom</w:t>
      </w:r>
      <w:r>
        <w:t>isija to atbalstīs finansēšanai.</w:t>
      </w:r>
    </w:p>
    <w:p w:rsidR="003C0A26" w:rsidRDefault="003C0A26" w:rsidP="003C0A26"/>
    <w:p w:rsidR="003C0A26" w:rsidRDefault="003C0A26" w:rsidP="003C0A26">
      <w:r>
        <w:t>Datums: ___.___.</w:t>
      </w:r>
      <w:r w:rsidR="001A7734">
        <w:t>2018.</w:t>
      </w:r>
    </w:p>
    <w:sectPr w:rsidR="003C0A26" w:rsidSect="003C0A26"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304" w:right="992" w:bottom="142" w:left="1276" w:header="62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7BE" w:rsidRDefault="00BC17BE">
      <w:r>
        <w:separator/>
      </w:r>
    </w:p>
  </w:endnote>
  <w:endnote w:type="continuationSeparator" w:id="0">
    <w:p w:rsidR="00BC17BE" w:rsidRDefault="00BC1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7E3" w:rsidRDefault="000217E3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17E3" w:rsidRDefault="000217E3" w:rsidP="00024F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7E3" w:rsidRDefault="000217E3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4616A">
      <w:rPr>
        <w:rStyle w:val="PageNumber"/>
        <w:noProof/>
      </w:rPr>
      <w:t>2</w:t>
    </w:r>
    <w:r>
      <w:rPr>
        <w:rStyle w:val="PageNumber"/>
      </w:rPr>
      <w:fldChar w:fldCharType="end"/>
    </w:r>
  </w:p>
  <w:p w:rsidR="000217E3" w:rsidRDefault="000217E3" w:rsidP="00024F8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7BE" w:rsidRDefault="00BC17BE">
      <w:r>
        <w:separator/>
      </w:r>
    </w:p>
  </w:footnote>
  <w:footnote w:type="continuationSeparator" w:id="0">
    <w:p w:rsidR="00BC17BE" w:rsidRDefault="00BC17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7E3" w:rsidRDefault="000217E3" w:rsidP="00A161F4">
    <w:pPr>
      <w:pStyle w:val="VNF-mazais"/>
      <w:tabs>
        <w:tab w:val="left" w:pos="6237"/>
      </w:tabs>
      <w:jc w:val="left"/>
    </w:pPr>
    <w:r>
      <w:t>Valmieras novada fonds</w:t>
    </w:r>
    <w:r w:rsidR="00A161F4">
      <w:tab/>
    </w:r>
    <w:r w:rsidR="00A161F4">
      <w:tab/>
      <w:t xml:space="preserve"> VNF Jauniešu ideju laboratorija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7E3" w:rsidRDefault="006436ED" w:rsidP="00A161F4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ind w:right="-24"/>
      <w:jc w:val="left"/>
      <w:rPr>
        <w:caps/>
        <w:color w:val="808080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3832860</wp:posOffset>
          </wp:positionH>
          <wp:positionV relativeFrom="paragraph">
            <wp:posOffset>-21590</wp:posOffset>
          </wp:positionV>
          <wp:extent cx="590550" cy="542925"/>
          <wp:effectExtent l="0" t="0" r="0" b="0"/>
          <wp:wrapThrough wrapText="bothSides">
            <wp:wrapPolygon edited="0">
              <wp:start x="6271" y="0"/>
              <wp:lineTo x="0" y="2274"/>
              <wp:lineTo x="0" y="18947"/>
              <wp:lineTo x="5574" y="21221"/>
              <wp:lineTo x="14632" y="21221"/>
              <wp:lineTo x="20903" y="18947"/>
              <wp:lineTo x="20903" y="3032"/>
              <wp:lineTo x="15329" y="0"/>
              <wp:lineTo x="6271" y="0"/>
            </wp:wrapPolygon>
          </wp:wrapThrough>
          <wp:docPr id="10" name="Picture 10" descr="JILlogo_melnbal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JILlogo_melnbalts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6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align>left</wp:align>
          </wp:positionH>
          <wp:positionV relativeFrom="paragraph">
            <wp:posOffset>32385</wp:posOffset>
          </wp:positionV>
          <wp:extent cx="788670" cy="474345"/>
          <wp:effectExtent l="0" t="0" r="0" b="0"/>
          <wp:wrapSquare wrapText="bothSides"/>
          <wp:docPr id="9" name="Picture 9" descr="LogoVNF_melnbal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VNF_melnbalts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3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58" t="4787" r="8026" b="27716"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17E3" w:rsidRPr="00D256ED">
      <w:rPr>
        <w:caps/>
        <w:color w:val="808080"/>
        <w:sz w:val="24"/>
        <w:szCs w:val="24"/>
      </w:rPr>
      <w:tab/>
    </w:r>
    <w:r w:rsidR="000217E3" w:rsidRPr="00D256ED">
      <w:rPr>
        <w:caps/>
        <w:color w:val="808080"/>
        <w:sz w:val="24"/>
        <w:szCs w:val="24"/>
      </w:rPr>
      <w:t xml:space="preserve">Valmieras </w:t>
    </w:r>
    <w:r w:rsidR="00665D9D">
      <w:rPr>
        <w:caps/>
        <w:color w:val="808080"/>
        <w:sz w:val="24"/>
        <w:szCs w:val="24"/>
      </w:rPr>
      <w:tab/>
    </w:r>
    <w:r w:rsidR="00665D9D">
      <w:rPr>
        <w:caps/>
        <w:color w:val="808080"/>
        <w:sz w:val="24"/>
        <w:szCs w:val="24"/>
      </w:rPr>
      <w:tab/>
    </w:r>
    <w:r w:rsidR="00665D9D">
      <w:rPr>
        <w:caps/>
        <w:color w:val="808080"/>
        <w:sz w:val="24"/>
        <w:szCs w:val="24"/>
      </w:rPr>
      <w:tab/>
    </w:r>
    <w:r w:rsidR="00665D9D">
      <w:rPr>
        <w:caps/>
        <w:color w:val="808080"/>
        <w:sz w:val="24"/>
        <w:szCs w:val="24"/>
      </w:rPr>
      <w:tab/>
    </w:r>
    <w:r w:rsidR="00665D9D">
      <w:rPr>
        <w:caps/>
        <w:color w:val="808080"/>
        <w:sz w:val="24"/>
        <w:szCs w:val="24"/>
      </w:rPr>
      <w:tab/>
      <w:t>VNF</w:t>
    </w:r>
    <w:r w:rsidR="00685EFA">
      <w:rPr>
        <w:caps/>
        <w:color w:val="808080"/>
        <w:sz w:val="24"/>
        <w:szCs w:val="24"/>
      </w:rPr>
      <w:tab/>
    </w:r>
    <w:r w:rsidR="00685EFA">
      <w:rPr>
        <w:caps/>
        <w:color w:val="808080"/>
        <w:sz w:val="24"/>
        <w:szCs w:val="24"/>
      </w:rPr>
      <w:tab/>
    </w:r>
    <w:r w:rsidR="000217E3" w:rsidRPr="00D256ED">
      <w:rPr>
        <w:caps/>
        <w:color w:val="808080"/>
        <w:sz w:val="24"/>
        <w:szCs w:val="24"/>
      </w:rPr>
      <w:br/>
    </w:r>
    <w:r w:rsidR="000217E3" w:rsidRPr="00D256ED">
      <w:rPr>
        <w:caps/>
        <w:color w:val="808080"/>
        <w:sz w:val="24"/>
        <w:szCs w:val="24"/>
      </w:rPr>
      <w:tab/>
      <w:t xml:space="preserve">novada </w:t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  <w:t>jauniešu ideju</w:t>
    </w:r>
    <w:r w:rsidR="000217E3" w:rsidRPr="00D256ED">
      <w:rPr>
        <w:caps/>
        <w:color w:val="808080"/>
        <w:sz w:val="24"/>
        <w:szCs w:val="24"/>
      </w:rPr>
      <w:br/>
    </w:r>
    <w:r w:rsidR="000217E3" w:rsidRPr="00D256ED">
      <w:rPr>
        <w:caps/>
        <w:color w:val="808080"/>
        <w:sz w:val="24"/>
        <w:szCs w:val="24"/>
      </w:rPr>
      <w:tab/>
      <w:t>fonds</w:t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  <w:t>lab</w:t>
    </w:r>
    <w:r w:rsidR="00665D9D">
      <w:rPr>
        <w:caps/>
        <w:color w:val="808080"/>
        <w:sz w:val="24"/>
        <w:szCs w:val="24"/>
      </w:rPr>
      <w:t>o</w:t>
    </w:r>
    <w:r w:rsidR="00F96DBE">
      <w:rPr>
        <w:caps/>
        <w:color w:val="808080"/>
        <w:sz w:val="24"/>
        <w:szCs w:val="24"/>
      </w:rPr>
      <w:t>ratorija</w:t>
    </w:r>
  </w:p>
  <w:p w:rsidR="00A161F4" w:rsidRPr="00A161F4" w:rsidRDefault="00A161F4" w:rsidP="00A161F4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ind w:right="-24"/>
      <w:jc w:val="left"/>
      <w:rPr>
        <w:caps/>
        <w:color w:val="80808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2B75BA"/>
    <w:multiLevelType w:val="multilevel"/>
    <w:tmpl w:val="45486E3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64"/>
        </w:tabs>
        <w:ind w:left="964" w:hanging="567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871"/>
        </w:tabs>
        <w:ind w:left="1871" w:hanging="737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160"/>
      </w:pPr>
      <w:rPr>
        <w:rFonts w:hint="default"/>
      </w:rPr>
    </w:lvl>
  </w:abstractNum>
  <w:abstractNum w:abstractNumId="1" w15:restartNumberingAfterBreak="0">
    <w:nsid w:val="2FBA3B6D"/>
    <w:multiLevelType w:val="hybridMultilevel"/>
    <w:tmpl w:val="A6047A0A"/>
    <w:lvl w:ilvl="0" w:tplc="44167CD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B2324C"/>
    <w:multiLevelType w:val="hybridMultilevel"/>
    <w:tmpl w:val="1494EFB0"/>
    <w:lvl w:ilvl="0" w:tplc="E5B4C78A">
      <w:start w:val="1"/>
      <w:numFmt w:val="decimal"/>
      <w:pStyle w:val="Numurets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6A9A2FF0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DBE"/>
    <w:rsid w:val="000217E3"/>
    <w:rsid w:val="00024F8D"/>
    <w:rsid w:val="00025E8B"/>
    <w:rsid w:val="000349E2"/>
    <w:rsid w:val="00085E21"/>
    <w:rsid w:val="00094EF9"/>
    <w:rsid w:val="000A59B9"/>
    <w:rsid w:val="000F5255"/>
    <w:rsid w:val="00103D0B"/>
    <w:rsid w:val="00114133"/>
    <w:rsid w:val="00127AF3"/>
    <w:rsid w:val="00187438"/>
    <w:rsid w:val="001A7734"/>
    <w:rsid w:val="001D3DF6"/>
    <w:rsid w:val="001F3FBE"/>
    <w:rsid w:val="0023079A"/>
    <w:rsid w:val="00236DCA"/>
    <w:rsid w:val="00247EA5"/>
    <w:rsid w:val="00251ECB"/>
    <w:rsid w:val="0026062B"/>
    <w:rsid w:val="002D2903"/>
    <w:rsid w:val="0031372E"/>
    <w:rsid w:val="00317730"/>
    <w:rsid w:val="003501DD"/>
    <w:rsid w:val="003503E5"/>
    <w:rsid w:val="0035502C"/>
    <w:rsid w:val="0039646F"/>
    <w:rsid w:val="003A7120"/>
    <w:rsid w:val="003C0A26"/>
    <w:rsid w:val="003D011C"/>
    <w:rsid w:val="00415A4E"/>
    <w:rsid w:val="00422B4E"/>
    <w:rsid w:val="00430224"/>
    <w:rsid w:val="00454B94"/>
    <w:rsid w:val="00456B15"/>
    <w:rsid w:val="0048221C"/>
    <w:rsid w:val="004B1FE8"/>
    <w:rsid w:val="004E17BD"/>
    <w:rsid w:val="004F5BE2"/>
    <w:rsid w:val="005233C7"/>
    <w:rsid w:val="00533391"/>
    <w:rsid w:val="00555633"/>
    <w:rsid w:val="005A0E6F"/>
    <w:rsid w:val="005A452B"/>
    <w:rsid w:val="005C076C"/>
    <w:rsid w:val="005C6B79"/>
    <w:rsid w:val="005D0AFF"/>
    <w:rsid w:val="00600B4F"/>
    <w:rsid w:val="0064216E"/>
    <w:rsid w:val="006436ED"/>
    <w:rsid w:val="006475FF"/>
    <w:rsid w:val="0066217F"/>
    <w:rsid w:val="00665D9D"/>
    <w:rsid w:val="00685EFA"/>
    <w:rsid w:val="006A5EEE"/>
    <w:rsid w:val="006C6F2C"/>
    <w:rsid w:val="007145A0"/>
    <w:rsid w:val="00740CA8"/>
    <w:rsid w:val="00743E81"/>
    <w:rsid w:val="007625B6"/>
    <w:rsid w:val="00762CFE"/>
    <w:rsid w:val="008153BE"/>
    <w:rsid w:val="00853985"/>
    <w:rsid w:val="00891531"/>
    <w:rsid w:val="008B5284"/>
    <w:rsid w:val="008D4611"/>
    <w:rsid w:val="008D6102"/>
    <w:rsid w:val="008E3782"/>
    <w:rsid w:val="00907809"/>
    <w:rsid w:val="009236FC"/>
    <w:rsid w:val="00953EF1"/>
    <w:rsid w:val="00974C22"/>
    <w:rsid w:val="009A1015"/>
    <w:rsid w:val="009F259C"/>
    <w:rsid w:val="009F60EB"/>
    <w:rsid w:val="00A14DC5"/>
    <w:rsid w:val="00A161F4"/>
    <w:rsid w:val="00A17B3C"/>
    <w:rsid w:val="00A26FB5"/>
    <w:rsid w:val="00A37308"/>
    <w:rsid w:val="00A76A7E"/>
    <w:rsid w:val="00A80486"/>
    <w:rsid w:val="00A97E3C"/>
    <w:rsid w:val="00AA5013"/>
    <w:rsid w:val="00AC2601"/>
    <w:rsid w:val="00AC7BC3"/>
    <w:rsid w:val="00AF3E39"/>
    <w:rsid w:val="00B128EC"/>
    <w:rsid w:val="00B62E8F"/>
    <w:rsid w:val="00B71AB3"/>
    <w:rsid w:val="00B73294"/>
    <w:rsid w:val="00B941E1"/>
    <w:rsid w:val="00B95850"/>
    <w:rsid w:val="00BC17BE"/>
    <w:rsid w:val="00BE21F5"/>
    <w:rsid w:val="00BE41FE"/>
    <w:rsid w:val="00C05819"/>
    <w:rsid w:val="00C4616A"/>
    <w:rsid w:val="00C613E6"/>
    <w:rsid w:val="00C74707"/>
    <w:rsid w:val="00C83B1E"/>
    <w:rsid w:val="00C92F10"/>
    <w:rsid w:val="00C939A8"/>
    <w:rsid w:val="00CD17F4"/>
    <w:rsid w:val="00CF3736"/>
    <w:rsid w:val="00D0312E"/>
    <w:rsid w:val="00D256ED"/>
    <w:rsid w:val="00D25C6C"/>
    <w:rsid w:val="00D6141C"/>
    <w:rsid w:val="00D85FF3"/>
    <w:rsid w:val="00DA5A65"/>
    <w:rsid w:val="00DD3937"/>
    <w:rsid w:val="00E33E20"/>
    <w:rsid w:val="00E42C1B"/>
    <w:rsid w:val="00E42EB9"/>
    <w:rsid w:val="00E9251C"/>
    <w:rsid w:val="00EE69F3"/>
    <w:rsid w:val="00F25B0B"/>
    <w:rsid w:val="00F32A03"/>
    <w:rsid w:val="00F91CDF"/>
    <w:rsid w:val="00F96DBE"/>
    <w:rsid w:val="00FB7D39"/>
    <w:rsid w:val="00FD2EB7"/>
    <w:rsid w:val="00FE26D2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98AB340"/>
  <w15:chartTrackingRefBased/>
  <w15:docId w15:val="{81E70765-F0A3-477B-9631-430899A1D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2601"/>
    <w:rPr>
      <w:rFonts w:ascii="Bookman Old Style" w:hAnsi="Bookman Old Style"/>
      <w:szCs w:val="24"/>
      <w:lang w:val="lv-LV" w:eastAsia="lv-LV"/>
    </w:rPr>
  </w:style>
  <w:style w:type="paragraph" w:styleId="Heading1">
    <w:name w:val="heading 1"/>
    <w:basedOn w:val="Normal"/>
    <w:next w:val="Normal"/>
    <w:qFormat/>
    <w:rsid w:val="00FB7D39"/>
    <w:pPr>
      <w:keepNext/>
      <w:spacing w:before="240" w:after="12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6C6F2C"/>
    <w:pPr>
      <w:keepNext/>
      <w:spacing w:before="240" w:after="120"/>
      <w:jc w:val="center"/>
      <w:outlineLvl w:val="1"/>
    </w:pPr>
    <w:rPr>
      <w:b/>
      <w:bCs/>
      <w:iCs/>
      <w:sz w:val="24"/>
      <w:szCs w:val="28"/>
      <w:lang w:val="x-none" w:eastAsia="x-none"/>
    </w:rPr>
  </w:style>
  <w:style w:type="paragraph" w:styleId="Heading3">
    <w:name w:val="heading 3"/>
    <w:basedOn w:val="Normal"/>
    <w:next w:val="Normal"/>
    <w:qFormat/>
    <w:rsid w:val="006C6F2C"/>
    <w:pPr>
      <w:keepNext/>
      <w:spacing w:before="240" w:after="120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B7D3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7D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24F8D"/>
  </w:style>
  <w:style w:type="paragraph" w:customStyle="1" w:styleId="VNF">
    <w:name w:val="VNF"/>
    <w:basedOn w:val="Header"/>
    <w:rsid w:val="00103D0B"/>
    <w:pPr>
      <w:jc w:val="center"/>
    </w:pPr>
    <w:rPr>
      <w:b/>
      <w:sz w:val="32"/>
      <w:szCs w:val="36"/>
    </w:rPr>
  </w:style>
  <w:style w:type="character" w:styleId="Hyperlink">
    <w:name w:val="Hyperlink"/>
    <w:semiHidden/>
    <w:rsid w:val="00743E81"/>
    <w:rPr>
      <w:i/>
      <w:color w:val="auto"/>
      <w:u w:val="single"/>
    </w:rPr>
  </w:style>
  <w:style w:type="paragraph" w:customStyle="1" w:styleId="Teksts">
    <w:name w:val="Teksts"/>
    <w:basedOn w:val="Normal"/>
    <w:rsid w:val="0031372E"/>
    <w:pPr>
      <w:jc w:val="both"/>
    </w:pPr>
  </w:style>
  <w:style w:type="paragraph" w:customStyle="1" w:styleId="Apstiprin">
    <w:name w:val="Apstiprin"/>
    <w:basedOn w:val="Normal"/>
    <w:rsid w:val="0031372E"/>
    <w:pPr>
      <w:jc w:val="right"/>
    </w:pPr>
    <w:rPr>
      <w:sz w:val="16"/>
      <w:szCs w:val="16"/>
    </w:rPr>
  </w:style>
  <w:style w:type="paragraph" w:customStyle="1" w:styleId="VNF-mazais">
    <w:name w:val="VNF-mazais"/>
    <w:basedOn w:val="Header"/>
    <w:rsid w:val="008153BE"/>
    <w:pPr>
      <w:jc w:val="right"/>
    </w:pPr>
    <w:rPr>
      <w:b/>
      <w:color w:val="808080"/>
      <w:sz w:val="18"/>
      <w:szCs w:val="18"/>
    </w:rPr>
  </w:style>
  <w:style w:type="table" w:styleId="TableGrid">
    <w:name w:val="Table Grid"/>
    <w:basedOn w:val="TableNormal"/>
    <w:rsid w:val="00FF51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t-paraksti">
    <w:name w:val="Prot-paraksti"/>
    <w:basedOn w:val="Normal"/>
    <w:rsid w:val="006475FF"/>
    <w:pPr>
      <w:tabs>
        <w:tab w:val="right" w:pos="2793"/>
        <w:tab w:val="center" w:pos="4674"/>
        <w:tab w:val="left" w:pos="6498"/>
      </w:tabs>
    </w:pPr>
  </w:style>
  <w:style w:type="character" w:customStyle="1" w:styleId="Heading2Char">
    <w:name w:val="Heading 2 Char"/>
    <w:link w:val="Heading2"/>
    <w:rsid w:val="00AC2601"/>
    <w:rPr>
      <w:rFonts w:ascii="Bookman Old Style" w:hAnsi="Bookman Old Style" w:cs="Arial"/>
      <w:b/>
      <w:bCs/>
      <w:iCs/>
      <w:sz w:val="24"/>
      <w:szCs w:val="28"/>
    </w:rPr>
  </w:style>
  <w:style w:type="paragraph" w:customStyle="1" w:styleId="Numurets">
    <w:name w:val="Numurets"/>
    <w:basedOn w:val="Normal"/>
    <w:rsid w:val="00AC2601"/>
    <w:pPr>
      <w:keepNext/>
      <w:numPr>
        <w:numId w:val="2"/>
      </w:numPr>
      <w:tabs>
        <w:tab w:val="clear" w:pos="357"/>
        <w:tab w:val="num" w:pos="360"/>
      </w:tabs>
      <w:ind w:left="0" w:firstLine="0"/>
      <w:jc w:val="both"/>
    </w:pPr>
    <w:rPr>
      <w:b/>
    </w:rPr>
  </w:style>
  <w:style w:type="paragraph" w:styleId="ListParagraph">
    <w:name w:val="List Paragraph"/>
    <w:basedOn w:val="Normal"/>
    <w:uiPriority w:val="34"/>
    <w:qFormat/>
    <w:rsid w:val="00AC2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VNF_Veidlap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8752C-8923-4491-A3E7-5E1E868CB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VNF_Veidlapa.dot</Template>
  <TotalTime>35</TotalTime>
  <Pages>2</Pages>
  <Words>1095</Words>
  <Characters>625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Valmieras novada fonds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JIL</cp:lastModifiedBy>
  <cp:revision>6</cp:revision>
  <dcterms:created xsi:type="dcterms:W3CDTF">2018-01-30T15:29:00Z</dcterms:created>
  <dcterms:modified xsi:type="dcterms:W3CDTF">2018-03-06T16:38:00Z</dcterms:modified>
</cp:coreProperties>
</file>